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D1F64" w14:textId="3C578342" w:rsidR="0060036D" w:rsidRPr="00CB1BB4" w:rsidRDefault="0060036D" w:rsidP="0013152B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Hlk46248039"/>
    </w:p>
    <w:p w14:paraId="45039B44" w14:textId="77777777" w:rsidR="00864DC1" w:rsidRPr="00CB1BB4" w:rsidRDefault="00864DC1" w:rsidP="0013152B">
      <w:pPr>
        <w:rPr>
          <w:rFonts w:ascii="Times New Roman" w:hAnsi="Times New Roman" w:cs="Times New Roman"/>
          <w:b/>
          <w:sz w:val="24"/>
          <w:szCs w:val="24"/>
        </w:rPr>
      </w:pPr>
    </w:p>
    <w:p w14:paraId="13F049A8" w14:textId="77777777" w:rsidR="00650651" w:rsidRPr="00CB1BB4" w:rsidRDefault="00650651" w:rsidP="007F1FFD">
      <w:pPr>
        <w:jc w:val="center"/>
        <w:rPr>
          <w:rFonts w:ascii="Arial" w:hAnsi="Arial" w:cs="Arial"/>
          <w:b/>
          <w:sz w:val="28"/>
          <w:szCs w:val="28"/>
        </w:rPr>
      </w:pPr>
    </w:p>
    <w:p w14:paraId="57781465" w14:textId="3F720140" w:rsidR="007F1FFD" w:rsidRPr="00CB1BB4" w:rsidRDefault="00E354AE" w:rsidP="00864DC1">
      <w:pPr>
        <w:jc w:val="center"/>
        <w:rPr>
          <w:rFonts w:ascii="Arial" w:hAnsi="Arial" w:cs="Arial"/>
          <w:b/>
          <w:sz w:val="28"/>
          <w:szCs w:val="28"/>
        </w:rPr>
      </w:pPr>
      <w:r w:rsidRPr="00CB1BB4">
        <w:rPr>
          <w:rFonts w:ascii="Arial" w:hAnsi="Arial" w:cs="Arial"/>
          <w:b/>
          <w:sz w:val="28"/>
          <w:szCs w:val="28"/>
        </w:rPr>
        <w:t>ADATVÉDELMI ÉS ADATKEZELÉSI TÁJÉKOZTATÓ FOTÓ ÉS VIDEÓ FELVÉTEL KÉSZÍTÉSÉHEZ</w:t>
      </w:r>
    </w:p>
    <w:p w14:paraId="1C18CE4D" w14:textId="7FC55682" w:rsidR="00864DC1" w:rsidRPr="00CB1BB4" w:rsidRDefault="00864DC1" w:rsidP="00864DC1">
      <w:pPr>
        <w:jc w:val="center"/>
        <w:rPr>
          <w:rFonts w:ascii="Arial" w:hAnsi="Arial" w:cs="Arial"/>
          <w:b/>
          <w:sz w:val="28"/>
          <w:szCs w:val="28"/>
        </w:rPr>
      </w:pPr>
    </w:p>
    <w:p w14:paraId="5F355949" w14:textId="77777777" w:rsidR="00BA6D78" w:rsidRDefault="00BA6D78" w:rsidP="00BA6D78">
      <w:pPr>
        <w:rPr>
          <w:rFonts w:ascii="Arial" w:hAnsi="Arial" w:cs="Arial"/>
          <w:b/>
          <w:sz w:val="28"/>
          <w:szCs w:val="28"/>
        </w:rPr>
      </w:pPr>
    </w:p>
    <w:p w14:paraId="582AA835" w14:textId="3A6AECCF" w:rsidR="00E354AE" w:rsidRPr="00CB1BB4" w:rsidRDefault="00BA6D78" w:rsidP="00BA6D78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Kedves Vendégeink!</w:t>
      </w:r>
    </w:p>
    <w:p w14:paraId="2D2080D8" w14:textId="77777777" w:rsidR="00864DC1" w:rsidRPr="00CB1BB4" w:rsidRDefault="00864DC1" w:rsidP="00864DC1">
      <w:pPr>
        <w:jc w:val="center"/>
        <w:rPr>
          <w:rFonts w:ascii="Arial" w:hAnsi="Arial" w:cs="Arial"/>
          <w:sz w:val="28"/>
          <w:szCs w:val="28"/>
        </w:rPr>
      </w:pPr>
    </w:p>
    <w:bookmarkEnd w:id="0"/>
    <w:p w14:paraId="14BF0FA7" w14:textId="6E1F900B" w:rsidR="0074533C" w:rsidRPr="00CB1BB4" w:rsidRDefault="00864DC1" w:rsidP="00864DC1">
      <w:pPr>
        <w:jc w:val="both"/>
        <w:rPr>
          <w:rFonts w:ascii="Arial" w:hAnsi="Arial" w:cs="Arial"/>
          <w:sz w:val="28"/>
          <w:szCs w:val="28"/>
        </w:rPr>
      </w:pPr>
      <w:r w:rsidRPr="00CB1BB4">
        <w:rPr>
          <w:rFonts w:ascii="Arial" w:hAnsi="Arial" w:cs="Arial"/>
          <w:sz w:val="28"/>
          <w:szCs w:val="28"/>
        </w:rPr>
        <w:t xml:space="preserve">Tájékoztatjuk Önöket, hogy a próbaüzem ideje alatt a Harkányi Gyógyfürdő Zrt. </w:t>
      </w:r>
      <w:r w:rsidR="00912786">
        <w:rPr>
          <w:rFonts w:ascii="Arial" w:hAnsi="Arial" w:cs="Arial"/>
          <w:sz w:val="28"/>
          <w:szCs w:val="28"/>
        </w:rPr>
        <w:t>„Külső gyerekbirodalom”</w:t>
      </w:r>
      <w:r w:rsidRPr="00CB1BB4">
        <w:rPr>
          <w:rFonts w:ascii="Arial" w:hAnsi="Arial" w:cs="Arial"/>
          <w:sz w:val="28"/>
          <w:szCs w:val="28"/>
        </w:rPr>
        <w:t xml:space="preserve"> egységében </w:t>
      </w:r>
      <w:r w:rsidRPr="00CB1BB4">
        <w:rPr>
          <w:rFonts w:ascii="Arial" w:hAnsi="Arial" w:cs="Arial"/>
          <w:b/>
          <w:sz w:val="28"/>
          <w:szCs w:val="28"/>
          <w:u w:val="thick"/>
        </w:rPr>
        <w:t xml:space="preserve">fénykép-, illetve videófelvétel </w:t>
      </w:r>
      <w:r w:rsidR="00E354AE" w:rsidRPr="00CB1BB4">
        <w:rPr>
          <w:rFonts w:ascii="Arial" w:hAnsi="Arial" w:cs="Arial"/>
          <w:b/>
          <w:sz w:val="28"/>
          <w:szCs w:val="28"/>
          <w:u w:val="thick"/>
        </w:rPr>
        <w:t>készül</w:t>
      </w:r>
      <w:r w:rsidRPr="00CB1BB4">
        <w:rPr>
          <w:rFonts w:ascii="Arial" w:hAnsi="Arial" w:cs="Arial"/>
          <w:sz w:val="28"/>
          <w:szCs w:val="28"/>
        </w:rPr>
        <w:t xml:space="preserve">. A medencék önkéntes használatával </w:t>
      </w:r>
      <w:r w:rsidR="0098113B">
        <w:rPr>
          <w:rFonts w:ascii="Arial" w:hAnsi="Arial" w:cs="Arial"/>
          <w:sz w:val="28"/>
          <w:szCs w:val="28"/>
        </w:rPr>
        <w:t>Ön beleegyezik</w:t>
      </w:r>
      <w:r w:rsidR="00E354AE" w:rsidRPr="00CB1BB4">
        <w:rPr>
          <w:rFonts w:ascii="Arial" w:hAnsi="Arial" w:cs="Arial"/>
          <w:sz w:val="28"/>
          <w:szCs w:val="28"/>
        </w:rPr>
        <w:t xml:space="preserve"> és jóváhagyását adja ahhoz, hogy </w:t>
      </w:r>
      <w:r w:rsidRPr="00CB1BB4">
        <w:rPr>
          <w:rFonts w:ascii="Arial" w:hAnsi="Arial" w:cs="Arial"/>
          <w:sz w:val="28"/>
          <w:szCs w:val="28"/>
        </w:rPr>
        <w:t>a próbaüzem ideje alatt</w:t>
      </w:r>
      <w:r w:rsidR="00E354AE" w:rsidRPr="00CB1BB4">
        <w:rPr>
          <w:rFonts w:ascii="Arial" w:hAnsi="Arial" w:cs="Arial"/>
          <w:sz w:val="28"/>
          <w:szCs w:val="28"/>
        </w:rPr>
        <w:t xml:space="preserve"> a medencehasználat során az arcképét is megjelenítő fotó vagy videófelvétel készüljön, és azt a Harkányi Gyógyfürdő Zrt</w:t>
      </w:r>
      <w:r w:rsidR="00CB1BB4" w:rsidRPr="00CB1BB4">
        <w:rPr>
          <w:rFonts w:ascii="Arial" w:hAnsi="Arial" w:cs="Arial"/>
          <w:sz w:val="28"/>
          <w:szCs w:val="28"/>
        </w:rPr>
        <w:t>.</w:t>
      </w:r>
      <w:r w:rsidR="00E354AE" w:rsidRPr="00CB1BB4">
        <w:rPr>
          <w:rFonts w:ascii="Arial" w:hAnsi="Arial" w:cs="Arial"/>
          <w:sz w:val="28"/>
          <w:szCs w:val="28"/>
        </w:rPr>
        <w:t xml:space="preserve"> online felületein, illetve</w:t>
      </w:r>
      <w:r w:rsidR="00CB1BB4" w:rsidRPr="00CB1BB4">
        <w:rPr>
          <w:rFonts w:ascii="Arial" w:hAnsi="Arial" w:cs="Arial"/>
          <w:sz w:val="28"/>
          <w:szCs w:val="28"/>
        </w:rPr>
        <w:t xml:space="preserve"> nyomtatásban promóciós, reklám </w:t>
      </w:r>
      <w:r w:rsidR="00E354AE" w:rsidRPr="00CB1BB4">
        <w:rPr>
          <w:rFonts w:ascii="Arial" w:hAnsi="Arial" w:cs="Arial"/>
          <w:sz w:val="28"/>
          <w:szCs w:val="28"/>
        </w:rPr>
        <w:t>anyagaiban felhasználja.</w:t>
      </w:r>
    </w:p>
    <w:p w14:paraId="7023BCF8" w14:textId="1ADFFD12" w:rsidR="00E354AE" w:rsidRPr="00CB1BB4" w:rsidRDefault="00E354AE" w:rsidP="00864DC1">
      <w:pPr>
        <w:jc w:val="both"/>
        <w:rPr>
          <w:rFonts w:ascii="Arial" w:hAnsi="Arial" w:cs="Arial"/>
          <w:sz w:val="28"/>
          <w:szCs w:val="28"/>
        </w:rPr>
      </w:pPr>
    </w:p>
    <w:p w14:paraId="1DFC59CF" w14:textId="5CB34F23" w:rsidR="00E354AE" w:rsidRPr="00CB1BB4" w:rsidRDefault="00E354AE" w:rsidP="00864DC1">
      <w:pPr>
        <w:jc w:val="both"/>
        <w:rPr>
          <w:rFonts w:ascii="Arial" w:hAnsi="Arial" w:cs="Arial"/>
          <w:sz w:val="28"/>
          <w:szCs w:val="28"/>
        </w:rPr>
      </w:pPr>
      <w:r w:rsidRPr="00CB1BB4">
        <w:rPr>
          <w:rFonts w:ascii="Arial" w:hAnsi="Arial" w:cs="Arial"/>
          <w:sz w:val="28"/>
          <w:szCs w:val="28"/>
        </w:rPr>
        <w:t xml:space="preserve">A Harkányi Gyógyfürdő Zrt. nem készít és nem használ fel olyan felvételt, </w:t>
      </w:r>
      <w:r w:rsidR="001E2AE8">
        <w:rPr>
          <w:rFonts w:ascii="Arial" w:hAnsi="Arial" w:cs="Arial"/>
          <w:sz w:val="28"/>
          <w:szCs w:val="28"/>
        </w:rPr>
        <w:t>a</w:t>
      </w:r>
      <w:r w:rsidRPr="00CB1BB4">
        <w:rPr>
          <w:rFonts w:ascii="Arial" w:hAnsi="Arial" w:cs="Arial"/>
          <w:sz w:val="28"/>
          <w:szCs w:val="28"/>
        </w:rPr>
        <w:t>mely az Ön</w:t>
      </w:r>
      <w:r w:rsidR="00CB1BB4" w:rsidRPr="00CB1BB4">
        <w:rPr>
          <w:rFonts w:ascii="Arial" w:hAnsi="Arial" w:cs="Arial"/>
          <w:sz w:val="28"/>
          <w:szCs w:val="28"/>
        </w:rPr>
        <w:t xml:space="preserve"> </w:t>
      </w:r>
      <w:r w:rsidRPr="00CB1BB4">
        <w:rPr>
          <w:rFonts w:ascii="Arial" w:hAnsi="Arial" w:cs="Arial"/>
          <w:sz w:val="28"/>
          <w:szCs w:val="28"/>
        </w:rPr>
        <w:t>alapvető emberi jog</w:t>
      </w:r>
      <w:r w:rsidR="00CB1BB4" w:rsidRPr="00CB1BB4">
        <w:rPr>
          <w:rFonts w:ascii="Arial" w:hAnsi="Arial" w:cs="Arial"/>
          <w:sz w:val="28"/>
          <w:szCs w:val="28"/>
        </w:rPr>
        <w:t>a</w:t>
      </w:r>
      <w:r w:rsidRPr="00CB1BB4">
        <w:rPr>
          <w:rFonts w:ascii="Arial" w:hAnsi="Arial" w:cs="Arial"/>
          <w:sz w:val="28"/>
          <w:szCs w:val="28"/>
        </w:rPr>
        <w:t>it, az emberi méltóságát, vagy a jó</w:t>
      </w:r>
      <w:r w:rsidR="001E2AE8">
        <w:rPr>
          <w:rFonts w:ascii="Arial" w:hAnsi="Arial" w:cs="Arial"/>
          <w:sz w:val="28"/>
          <w:szCs w:val="28"/>
        </w:rPr>
        <w:t xml:space="preserve"> hírnévhez való jogát sérti</w:t>
      </w:r>
      <w:r w:rsidRPr="00CB1BB4">
        <w:rPr>
          <w:rFonts w:ascii="Arial" w:hAnsi="Arial" w:cs="Arial"/>
          <w:sz w:val="28"/>
          <w:szCs w:val="28"/>
        </w:rPr>
        <w:t xml:space="preserve"> vagy veszélyezteti.</w:t>
      </w:r>
    </w:p>
    <w:p w14:paraId="4FFFFB3A" w14:textId="017D09CB" w:rsidR="00E354AE" w:rsidRPr="00CB1BB4" w:rsidRDefault="00E354AE" w:rsidP="00864DC1">
      <w:pPr>
        <w:jc w:val="both"/>
        <w:rPr>
          <w:rFonts w:ascii="Arial" w:hAnsi="Arial" w:cs="Arial"/>
          <w:sz w:val="28"/>
          <w:szCs w:val="28"/>
        </w:rPr>
      </w:pPr>
    </w:p>
    <w:p w14:paraId="45965884" w14:textId="3BFC1146" w:rsidR="00CB1BB4" w:rsidRPr="00CB1BB4" w:rsidRDefault="00CB1BB4" w:rsidP="00864DC1">
      <w:pPr>
        <w:jc w:val="both"/>
        <w:rPr>
          <w:rFonts w:ascii="Arial" w:hAnsi="Arial" w:cs="Arial"/>
          <w:sz w:val="28"/>
          <w:szCs w:val="28"/>
        </w:rPr>
      </w:pPr>
      <w:r w:rsidRPr="00CB1BB4">
        <w:rPr>
          <w:rFonts w:ascii="Arial" w:hAnsi="Arial" w:cs="Arial"/>
          <w:sz w:val="28"/>
          <w:szCs w:val="28"/>
        </w:rPr>
        <w:t>A Harkányi Gyógyfürdő Zrt. a személyes adatokat az érintett hozzájárulásának visszavonásáig vagy az adatkezelés céljának megszűné</w:t>
      </w:r>
      <w:r w:rsidR="001E2AE8">
        <w:rPr>
          <w:rFonts w:ascii="Arial" w:hAnsi="Arial" w:cs="Arial"/>
          <w:sz w:val="28"/>
          <w:szCs w:val="28"/>
        </w:rPr>
        <w:t>séig kezeli. A hozzájárulását a</w:t>
      </w:r>
      <w:r w:rsidRPr="00CB1BB4">
        <w:rPr>
          <w:rFonts w:ascii="Arial" w:hAnsi="Arial" w:cs="Arial"/>
          <w:sz w:val="28"/>
          <w:szCs w:val="28"/>
        </w:rPr>
        <w:t xml:space="preserve"> Harkányi Gyógyfürdő Zrt. részére küldött, az Ön beazonosítására alkalmas postai levéllel vagy e-mailben bármikor visszavonhatja. A hozzájárulás visszavonása esetén a hozzájárulás visszavonását megelőző adatkezelés továbbra is jogszerű marad.</w:t>
      </w:r>
    </w:p>
    <w:p w14:paraId="42E03F8D" w14:textId="3BEF4DA3" w:rsidR="00CB1BB4" w:rsidRPr="00CB1BB4" w:rsidRDefault="00CB1BB4" w:rsidP="00864DC1">
      <w:pPr>
        <w:jc w:val="both"/>
        <w:rPr>
          <w:rFonts w:ascii="Arial" w:hAnsi="Arial" w:cs="Arial"/>
          <w:sz w:val="28"/>
          <w:szCs w:val="28"/>
        </w:rPr>
      </w:pPr>
    </w:p>
    <w:p w14:paraId="668243E0" w14:textId="34EA70F1" w:rsidR="00CB1BB4" w:rsidRPr="00CB1BB4" w:rsidRDefault="00CB1BB4" w:rsidP="00864DC1">
      <w:pPr>
        <w:jc w:val="both"/>
        <w:rPr>
          <w:rFonts w:ascii="Arial" w:hAnsi="Arial" w:cs="Arial"/>
          <w:sz w:val="28"/>
          <w:szCs w:val="28"/>
        </w:rPr>
      </w:pPr>
      <w:r w:rsidRPr="00CB1BB4">
        <w:rPr>
          <w:rFonts w:ascii="Arial" w:hAnsi="Arial" w:cs="Arial"/>
          <w:sz w:val="28"/>
          <w:szCs w:val="28"/>
        </w:rPr>
        <w:t>Az adatkezelésre vonatkozó egyéb szabályokat a Harkányi Gyógyfürdő Zrt. Adatvédelmi Szabá</w:t>
      </w:r>
      <w:r w:rsidR="001E2AE8">
        <w:rPr>
          <w:rFonts w:ascii="Arial" w:hAnsi="Arial" w:cs="Arial"/>
          <w:sz w:val="28"/>
          <w:szCs w:val="28"/>
        </w:rPr>
        <w:t xml:space="preserve">lyzata tartalmazza, mely a </w:t>
      </w:r>
      <w:r w:rsidR="001E2AE8" w:rsidRPr="001E2AE8">
        <w:rPr>
          <w:rFonts w:ascii="Arial" w:hAnsi="Arial" w:cs="Arial"/>
          <w:sz w:val="28"/>
          <w:szCs w:val="28"/>
        </w:rPr>
        <w:t>www.harkanyfurdo.hu</w:t>
      </w:r>
      <w:r w:rsidR="001E2AE8">
        <w:rPr>
          <w:rFonts w:ascii="Arial" w:hAnsi="Arial" w:cs="Arial"/>
          <w:sz w:val="28"/>
          <w:szCs w:val="28"/>
        </w:rPr>
        <w:t xml:space="preserve"> </w:t>
      </w:r>
      <w:r w:rsidRPr="00CB1BB4">
        <w:rPr>
          <w:rFonts w:ascii="Arial" w:hAnsi="Arial" w:cs="Arial"/>
          <w:sz w:val="28"/>
          <w:szCs w:val="28"/>
        </w:rPr>
        <w:t>weboldalon</w:t>
      </w:r>
      <w:r w:rsidR="001E2AE8">
        <w:rPr>
          <w:rFonts w:ascii="Arial" w:hAnsi="Arial" w:cs="Arial"/>
          <w:sz w:val="28"/>
          <w:szCs w:val="28"/>
        </w:rPr>
        <w:t xml:space="preserve">, elektronikus úton </w:t>
      </w:r>
      <w:r w:rsidRPr="00CB1BB4">
        <w:rPr>
          <w:rFonts w:ascii="Arial" w:hAnsi="Arial" w:cs="Arial"/>
          <w:sz w:val="28"/>
          <w:szCs w:val="28"/>
        </w:rPr>
        <w:t>érhető</w:t>
      </w:r>
      <w:r w:rsidR="001E2AE8">
        <w:rPr>
          <w:rFonts w:ascii="Arial" w:hAnsi="Arial" w:cs="Arial"/>
          <w:sz w:val="28"/>
          <w:szCs w:val="28"/>
        </w:rPr>
        <w:t xml:space="preserve"> el</w:t>
      </w:r>
      <w:r w:rsidRPr="00CB1BB4">
        <w:rPr>
          <w:rFonts w:ascii="Arial" w:hAnsi="Arial" w:cs="Arial"/>
          <w:sz w:val="28"/>
          <w:szCs w:val="28"/>
        </w:rPr>
        <w:t>.</w:t>
      </w:r>
    </w:p>
    <w:p w14:paraId="0F0D2FFF" w14:textId="77777777" w:rsidR="00CB1BB4" w:rsidRPr="00CB1BB4" w:rsidRDefault="00CB1BB4" w:rsidP="00864DC1">
      <w:pPr>
        <w:jc w:val="both"/>
        <w:rPr>
          <w:rFonts w:ascii="Arial" w:hAnsi="Arial" w:cs="Arial"/>
          <w:sz w:val="28"/>
          <w:szCs w:val="28"/>
        </w:rPr>
      </w:pPr>
    </w:p>
    <w:p w14:paraId="6CCC2046" w14:textId="6810EABB" w:rsidR="00E354AE" w:rsidRPr="00CB1BB4" w:rsidRDefault="00E354AE" w:rsidP="00864DC1">
      <w:pPr>
        <w:jc w:val="both"/>
        <w:rPr>
          <w:rFonts w:ascii="Arial" w:hAnsi="Arial" w:cs="Arial"/>
          <w:sz w:val="28"/>
          <w:szCs w:val="28"/>
        </w:rPr>
      </w:pPr>
      <w:r w:rsidRPr="00CB1BB4">
        <w:rPr>
          <w:rFonts w:ascii="Arial" w:hAnsi="Arial" w:cs="Arial"/>
          <w:sz w:val="28"/>
          <w:szCs w:val="28"/>
        </w:rPr>
        <w:t>Adatkezelő: Harkányi Gyógyfürdő Zrt.</w:t>
      </w:r>
    </w:p>
    <w:p w14:paraId="6C09F58D" w14:textId="50F40114" w:rsidR="00CB1BB4" w:rsidRPr="00CB1BB4" w:rsidRDefault="00CB1BB4" w:rsidP="00864DC1">
      <w:pPr>
        <w:jc w:val="both"/>
        <w:rPr>
          <w:rFonts w:ascii="Arial" w:hAnsi="Arial" w:cs="Arial"/>
          <w:sz w:val="28"/>
          <w:szCs w:val="28"/>
        </w:rPr>
      </w:pPr>
      <w:r w:rsidRPr="00CB1BB4">
        <w:rPr>
          <w:rFonts w:ascii="Arial" w:hAnsi="Arial" w:cs="Arial"/>
          <w:sz w:val="28"/>
          <w:szCs w:val="28"/>
        </w:rPr>
        <w:t>Adatkezelő címe: 7815 Harkány, Kossuth L. u. 7.</w:t>
      </w:r>
    </w:p>
    <w:p w14:paraId="5D1F7149" w14:textId="1828004C" w:rsidR="00E354AE" w:rsidRDefault="00E354AE" w:rsidP="00864DC1">
      <w:pPr>
        <w:jc w:val="both"/>
        <w:rPr>
          <w:rFonts w:ascii="Arial" w:hAnsi="Arial" w:cs="Arial"/>
          <w:sz w:val="28"/>
          <w:szCs w:val="28"/>
        </w:rPr>
      </w:pPr>
      <w:r w:rsidRPr="00CB1BB4">
        <w:rPr>
          <w:rFonts w:ascii="Arial" w:hAnsi="Arial" w:cs="Arial"/>
          <w:sz w:val="28"/>
          <w:szCs w:val="28"/>
        </w:rPr>
        <w:t>Adatvédelmi felelős: L-Tender Zrt.</w:t>
      </w:r>
    </w:p>
    <w:p w14:paraId="51A024B9" w14:textId="67B9E3EE" w:rsidR="00CB1BB4" w:rsidRDefault="00CB1BB4" w:rsidP="00864DC1">
      <w:pPr>
        <w:jc w:val="both"/>
        <w:rPr>
          <w:rFonts w:ascii="Arial" w:hAnsi="Arial" w:cs="Arial"/>
          <w:sz w:val="28"/>
          <w:szCs w:val="28"/>
        </w:rPr>
      </w:pPr>
    </w:p>
    <w:p w14:paraId="616A1ED0" w14:textId="6156CC37" w:rsidR="00CB1BB4" w:rsidRDefault="00CB1BB4" w:rsidP="00864DC1">
      <w:pPr>
        <w:jc w:val="both"/>
        <w:rPr>
          <w:rFonts w:ascii="Arial" w:hAnsi="Arial" w:cs="Arial"/>
          <w:sz w:val="28"/>
          <w:szCs w:val="28"/>
        </w:rPr>
      </w:pPr>
    </w:p>
    <w:p w14:paraId="59E53877" w14:textId="7BCB1347" w:rsidR="00CB1BB4" w:rsidRDefault="00CB1BB4" w:rsidP="00864DC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Közreműködésüket köszönjük</w:t>
      </w:r>
      <w:r w:rsidR="0098113B">
        <w:rPr>
          <w:rFonts w:ascii="Arial" w:hAnsi="Arial" w:cs="Arial"/>
          <w:sz w:val="28"/>
          <w:szCs w:val="28"/>
        </w:rPr>
        <w:t>!</w:t>
      </w:r>
    </w:p>
    <w:p w14:paraId="319D8518" w14:textId="6D10A2EA" w:rsidR="00CB1BB4" w:rsidRDefault="00CB1BB4" w:rsidP="00864DC1">
      <w:pPr>
        <w:jc w:val="both"/>
        <w:rPr>
          <w:rFonts w:ascii="Arial" w:hAnsi="Arial" w:cs="Arial"/>
          <w:sz w:val="28"/>
          <w:szCs w:val="28"/>
        </w:rPr>
      </w:pPr>
    </w:p>
    <w:p w14:paraId="465B5598" w14:textId="4BB8E6D7" w:rsidR="005127E0" w:rsidRPr="0098113B" w:rsidRDefault="00CB1BB4" w:rsidP="0098113B">
      <w:pPr>
        <w:ind w:left="5664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Harkányi Gyógyfürdő Zrt.</w:t>
      </w:r>
    </w:p>
    <w:sectPr w:rsidR="005127E0" w:rsidRPr="0098113B" w:rsidSect="009811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35" w:right="1133" w:bottom="709" w:left="1134" w:header="0" w:footer="1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2B8EFD" w14:textId="77777777" w:rsidR="00E21E59" w:rsidRDefault="00E21E59" w:rsidP="00E9562F">
      <w:r>
        <w:separator/>
      </w:r>
    </w:p>
  </w:endnote>
  <w:endnote w:type="continuationSeparator" w:id="0">
    <w:p w14:paraId="4680A1D1" w14:textId="77777777" w:rsidR="00E21E59" w:rsidRDefault="00E21E59" w:rsidP="00E956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8F5DC" w14:textId="77777777" w:rsidR="005B5CC5" w:rsidRDefault="005B5CC5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AB7F2" w14:textId="77777777" w:rsidR="005B5CC5" w:rsidRDefault="005B5CC5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0D9DA" w14:textId="77777777" w:rsidR="005B5CC5" w:rsidRDefault="005B5CC5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AE549C" w14:textId="77777777" w:rsidR="00E21E59" w:rsidRDefault="00E21E59" w:rsidP="00E9562F">
      <w:r>
        <w:separator/>
      </w:r>
    </w:p>
  </w:footnote>
  <w:footnote w:type="continuationSeparator" w:id="0">
    <w:p w14:paraId="532EB22B" w14:textId="77777777" w:rsidR="00E21E59" w:rsidRDefault="00E21E59" w:rsidP="00E956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22B734" w14:textId="77777777" w:rsidR="0085703A" w:rsidRDefault="00E21E59">
    <w:pPr>
      <w:pStyle w:val="lfej"/>
    </w:pPr>
    <w:r>
      <w:rPr>
        <w:noProof/>
        <w:lang w:eastAsia="hu-HU"/>
      </w:rPr>
      <w:pict w14:anchorId="51A5414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alt="" style="position:absolute;margin-left:0;margin-top:0;width:372pt;height:521.4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átté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F482F" w14:textId="77777777" w:rsidR="0085703A" w:rsidRDefault="00E21E59">
    <w:pPr>
      <w:pStyle w:val="lfej"/>
    </w:pPr>
    <w:r>
      <w:rPr>
        <w:noProof/>
        <w:lang w:eastAsia="hu-HU"/>
      </w:rPr>
      <w:pict w14:anchorId="4BC68FD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alt="" style="position:absolute;margin-left:-59.75pt;margin-top:-131.25pt;width:601.2pt;height:842.65pt;z-index:-251656192;mso-wrap-edited:f;mso-width-percent:0;mso-height-percent:0;mso-position-horizontal-relative:margin;mso-position-vertical-relative:margin;mso-width-percent:0;mso-height-percent:0" o:allowincell="f">
          <v:imagedata r:id="rId1" o:title="Háttér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30CF7" w14:textId="77777777" w:rsidR="0085703A" w:rsidRDefault="00E21E59">
    <w:pPr>
      <w:pStyle w:val="lfej"/>
    </w:pPr>
    <w:r>
      <w:rPr>
        <w:noProof/>
        <w:lang w:eastAsia="hu-HU"/>
      </w:rPr>
      <w:pict w14:anchorId="1B8840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1025" type="#_x0000_t75" alt="" style="position:absolute;margin-left:0;margin-top:0;width:372pt;height:521.4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átté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Cs w:val="19"/>
      </w:rPr>
    </w:lvl>
  </w:abstractNum>
  <w:abstractNum w:abstractNumId="1" w15:restartNumberingAfterBreak="0">
    <w:nsid w:val="21AA21A0"/>
    <w:multiLevelType w:val="hybridMultilevel"/>
    <w:tmpl w:val="12BE632E"/>
    <w:lvl w:ilvl="0" w:tplc="E6B6650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2021735">
    <w:abstractNumId w:val="0"/>
  </w:num>
  <w:num w:numId="2" w16cid:durableId="16397951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A9E"/>
    <w:rsid w:val="000054CF"/>
    <w:rsid w:val="00005F9D"/>
    <w:rsid w:val="00006897"/>
    <w:rsid w:val="00007BF0"/>
    <w:rsid w:val="000116B5"/>
    <w:rsid w:val="00012AF9"/>
    <w:rsid w:val="00015079"/>
    <w:rsid w:val="00016E7E"/>
    <w:rsid w:val="00024B1E"/>
    <w:rsid w:val="00026FF9"/>
    <w:rsid w:val="000325B9"/>
    <w:rsid w:val="000327D7"/>
    <w:rsid w:val="00032E7C"/>
    <w:rsid w:val="00034C75"/>
    <w:rsid w:val="00041213"/>
    <w:rsid w:val="00041632"/>
    <w:rsid w:val="00042A59"/>
    <w:rsid w:val="0004386E"/>
    <w:rsid w:val="00044DAC"/>
    <w:rsid w:val="000473DD"/>
    <w:rsid w:val="00047EEC"/>
    <w:rsid w:val="0005218B"/>
    <w:rsid w:val="00053D3D"/>
    <w:rsid w:val="00055A91"/>
    <w:rsid w:val="000560EA"/>
    <w:rsid w:val="000606DF"/>
    <w:rsid w:val="000617CA"/>
    <w:rsid w:val="0006567F"/>
    <w:rsid w:val="00066BBB"/>
    <w:rsid w:val="00067AD9"/>
    <w:rsid w:val="00071AA4"/>
    <w:rsid w:val="000817AE"/>
    <w:rsid w:val="0008206F"/>
    <w:rsid w:val="000827B9"/>
    <w:rsid w:val="000855BA"/>
    <w:rsid w:val="000866E3"/>
    <w:rsid w:val="0008680F"/>
    <w:rsid w:val="00086C37"/>
    <w:rsid w:val="0009109B"/>
    <w:rsid w:val="00094186"/>
    <w:rsid w:val="00094A37"/>
    <w:rsid w:val="00096EAC"/>
    <w:rsid w:val="000A02AD"/>
    <w:rsid w:val="000A0573"/>
    <w:rsid w:val="000A33B0"/>
    <w:rsid w:val="000B074A"/>
    <w:rsid w:val="000B0D28"/>
    <w:rsid w:val="000B2655"/>
    <w:rsid w:val="000B3F93"/>
    <w:rsid w:val="000B4373"/>
    <w:rsid w:val="000B530F"/>
    <w:rsid w:val="000B6530"/>
    <w:rsid w:val="000B6CA4"/>
    <w:rsid w:val="000C2A3C"/>
    <w:rsid w:val="000C2D4B"/>
    <w:rsid w:val="000C35BA"/>
    <w:rsid w:val="000C4EC9"/>
    <w:rsid w:val="000C73C8"/>
    <w:rsid w:val="000D32A2"/>
    <w:rsid w:val="000D43F6"/>
    <w:rsid w:val="000D583F"/>
    <w:rsid w:val="000D5ED9"/>
    <w:rsid w:val="000D7220"/>
    <w:rsid w:val="000D7BF9"/>
    <w:rsid w:val="000E0423"/>
    <w:rsid w:val="000E2371"/>
    <w:rsid w:val="000E2606"/>
    <w:rsid w:val="000E2C0E"/>
    <w:rsid w:val="000E4084"/>
    <w:rsid w:val="000E49D8"/>
    <w:rsid w:val="000F088C"/>
    <w:rsid w:val="000F1E49"/>
    <w:rsid w:val="000F4049"/>
    <w:rsid w:val="000F563D"/>
    <w:rsid w:val="000F581D"/>
    <w:rsid w:val="000F6D5F"/>
    <w:rsid w:val="00101B88"/>
    <w:rsid w:val="00103A4D"/>
    <w:rsid w:val="00105E00"/>
    <w:rsid w:val="00106761"/>
    <w:rsid w:val="00106C8C"/>
    <w:rsid w:val="001151C1"/>
    <w:rsid w:val="0012606C"/>
    <w:rsid w:val="00130981"/>
    <w:rsid w:val="0013152B"/>
    <w:rsid w:val="00131CF3"/>
    <w:rsid w:val="00132549"/>
    <w:rsid w:val="00132FBC"/>
    <w:rsid w:val="00135455"/>
    <w:rsid w:val="00136E13"/>
    <w:rsid w:val="001370E0"/>
    <w:rsid w:val="00137401"/>
    <w:rsid w:val="001405F6"/>
    <w:rsid w:val="001442EA"/>
    <w:rsid w:val="00144E58"/>
    <w:rsid w:val="001459FC"/>
    <w:rsid w:val="0015129C"/>
    <w:rsid w:val="00153F5D"/>
    <w:rsid w:val="00156465"/>
    <w:rsid w:val="00160BD2"/>
    <w:rsid w:val="00163EDA"/>
    <w:rsid w:val="001653DC"/>
    <w:rsid w:val="00166D1A"/>
    <w:rsid w:val="001705E4"/>
    <w:rsid w:val="00172E5D"/>
    <w:rsid w:val="00173635"/>
    <w:rsid w:val="00176DB2"/>
    <w:rsid w:val="00181AA0"/>
    <w:rsid w:val="00182593"/>
    <w:rsid w:val="00183000"/>
    <w:rsid w:val="00184A58"/>
    <w:rsid w:val="00186FA7"/>
    <w:rsid w:val="00190EC9"/>
    <w:rsid w:val="0019241B"/>
    <w:rsid w:val="00192750"/>
    <w:rsid w:val="001937C8"/>
    <w:rsid w:val="00193B23"/>
    <w:rsid w:val="00193B65"/>
    <w:rsid w:val="00193BB1"/>
    <w:rsid w:val="001949C7"/>
    <w:rsid w:val="00194C61"/>
    <w:rsid w:val="00196445"/>
    <w:rsid w:val="001A164C"/>
    <w:rsid w:val="001A610B"/>
    <w:rsid w:val="001B1DFA"/>
    <w:rsid w:val="001B2BC5"/>
    <w:rsid w:val="001B2D0D"/>
    <w:rsid w:val="001B4F9F"/>
    <w:rsid w:val="001B569C"/>
    <w:rsid w:val="001C467A"/>
    <w:rsid w:val="001C7318"/>
    <w:rsid w:val="001D05C3"/>
    <w:rsid w:val="001D1773"/>
    <w:rsid w:val="001D1D30"/>
    <w:rsid w:val="001D47E7"/>
    <w:rsid w:val="001D4E0C"/>
    <w:rsid w:val="001D6E7D"/>
    <w:rsid w:val="001E156D"/>
    <w:rsid w:val="001E1867"/>
    <w:rsid w:val="001E2AE8"/>
    <w:rsid w:val="001E4345"/>
    <w:rsid w:val="001E604C"/>
    <w:rsid w:val="001E6D9D"/>
    <w:rsid w:val="001F594C"/>
    <w:rsid w:val="001F6A16"/>
    <w:rsid w:val="00207B17"/>
    <w:rsid w:val="00207F41"/>
    <w:rsid w:val="002124B7"/>
    <w:rsid w:val="00213442"/>
    <w:rsid w:val="00213EAE"/>
    <w:rsid w:val="00220120"/>
    <w:rsid w:val="00220672"/>
    <w:rsid w:val="00224173"/>
    <w:rsid w:val="002273C4"/>
    <w:rsid w:val="00235D93"/>
    <w:rsid w:val="0024064C"/>
    <w:rsid w:val="00241132"/>
    <w:rsid w:val="002471DE"/>
    <w:rsid w:val="00252C9F"/>
    <w:rsid w:val="00252CEE"/>
    <w:rsid w:val="00254250"/>
    <w:rsid w:val="0026157E"/>
    <w:rsid w:val="002617B1"/>
    <w:rsid w:val="00264611"/>
    <w:rsid w:val="0026479F"/>
    <w:rsid w:val="00265722"/>
    <w:rsid w:val="002708AB"/>
    <w:rsid w:val="00273913"/>
    <w:rsid w:val="00275013"/>
    <w:rsid w:val="002774AF"/>
    <w:rsid w:val="00280DE6"/>
    <w:rsid w:val="00281FD9"/>
    <w:rsid w:val="00282EBA"/>
    <w:rsid w:val="0028605C"/>
    <w:rsid w:val="00291453"/>
    <w:rsid w:val="00291C0E"/>
    <w:rsid w:val="002A2651"/>
    <w:rsid w:val="002A68E8"/>
    <w:rsid w:val="002B0B56"/>
    <w:rsid w:val="002B10AA"/>
    <w:rsid w:val="002B35FD"/>
    <w:rsid w:val="002B51DB"/>
    <w:rsid w:val="002B56DE"/>
    <w:rsid w:val="002B5ACD"/>
    <w:rsid w:val="002C2662"/>
    <w:rsid w:val="002C37B8"/>
    <w:rsid w:val="002C419A"/>
    <w:rsid w:val="002C54EE"/>
    <w:rsid w:val="002C5562"/>
    <w:rsid w:val="002C7CD3"/>
    <w:rsid w:val="002D46EE"/>
    <w:rsid w:val="002D58D2"/>
    <w:rsid w:val="002E0D3A"/>
    <w:rsid w:val="002E4AE2"/>
    <w:rsid w:val="002E5649"/>
    <w:rsid w:val="002E6BEA"/>
    <w:rsid w:val="002E6EE2"/>
    <w:rsid w:val="002E752A"/>
    <w:rsid w:val="002E7EF9"/>
    <w:rsid w:val="002F34FA"/>
    <w:rsid w:val="002F3946"/>
    <w:rsid w:val="002F3BC3"/>
    <w:rsid w:val="002F6C83"/>
    <w:rsid w:val="0030016E"/>
    <w:rsid w:val="00300493"/>
    <w:rsid w:val="003057F3"/>
    <w:rsid w:val="00306695"/>
    <w:rsid w:val="003079FE"/>
    <w:rsid w:val="00311FB1"/>
    <w:rsid w:val="00312D74"/>
    <w:rsid w:val="003149E8"/>
    <w:rsid w:val="00314EE9"/>
    <w:rsid w:val="00320374"/>
    <w:rsid w:val="00325E5F"/>
    <w:rsid w:val="0032632C"/>
    <w:rsid w:val="00327F9E"/>
    <w:rsid w:val="003344C9"/>
    <w:rsid w:val="00334CCE"/>
    <w:rsid w:val="0034111C"/>
    <w:rsid w:val="00343403"/>
    <w:rsid w:val="0034579A"/>
    <w:rsid w:val="00346585"/>
    <w:rsid w:val="00347022"/>
    <w:rsid w:val="00350427"/>
    <w:rsid w:val="0035109B"/>
    <w:rsid w:val="00356C9F"/>
    <w:rsid w:val="003600FE"/>
    <w:rsid w:val="00362EEE"/>
    <w:rsid w:val="0036516F"/>
    <w:rsid w:val="003667E5"/>
    <w:rsid w:val="003708DC"/>
    <w:rsid w:val="00375C21"/>
    <w:rsid w:val="0037619E"/>
    <w:rsid w:val="00377352"/>
    <w:rsid w:val="0038357F"/>
    <w:rsid w:val="00385104"/>
    <w:rsid w:val="00385948"/>
    <w:rsid w:val="003874E9"/>
    <w:rsid w:val="00390B70"/>
    <w:rsid w:val="00390FBF"/>
    <w:rsid w:val="003915CB"/>
    <w:rsid w:val="003921DF"/>
    <w:rsid w:val="003970F4"/>
    <w:rsid w:val="00397AC5"/>
    <w:rsid w:val="003A198E"/>
    <w:rsid w:val="003A2062"/>
    <w:rsid w:val="003A6BEF"/>
    <w:rsid w:val="003B1747"/>
    <w:rsid w:val="003B1E98"/>
    <w:rsid w:val="003B3ED9"/>
    <w:rsid w:val="003B7362"/>
    <w:rsid w:val="003B759E"/>
    <w:rsid w:val="003C0DAA"/>
    <w:rsid w:val="003C212C"/>
    <w:rsid w:val="003C5F09"/>
    <w:rsid w:val="003D3EA2"/>
    <w:rsid w:val="003D69CA"/>
    <w:rsid w:val="003D73B7"/>
    <w:rsid w:val="003E1ACD"/>
    <w:rsid w:val="003F335D"/>
    <w:rsid w:val="003F61FF"/>
    <w:rsid w:val="003F6C03"/>
    <w:rsid w:val="004059DE"/>
    <w:rsid w:val="004107C9"/>
    <w:rsid w:val="00412A17"/>
    <w:rsid w:val="00414036"/>
    <w:rsid w:val="00415350"/>
    <w:rsid w:val="004155F0"/>
    <w:rsid w:val="004244EC"/>
    <w:rsid w:val="00424F98"/>
    <w:rsid w:val="004261E2"/>
    <w:rsid w:val="00431596"/>
    <w:rsid w:val="0043325D"/>
    <w:rsid w:val="004360C4"/>
    <w:rsid w:val="00437995"/>
    <w:rsid w:val="00437A74"/>
    <w:rsid w:val="00445C74"/>
    <w:rsid w:val="00455BA0"/>
    <w:rsid w:val="00461E95"/>
    <w:rsid w:val="00462629"/>
    <w:rsid w:val="00464C44"/>
    <w:rsid w:val="00472C10"/>
    <w:rsid w:val="00472DBE"/>
    <w:rsid w:val="00474EEB"/>
    <w:rsid w:val="004766D9"/>
    <w:rsid w:val="00477EC8"/>
    <w:rsid w:val="00480233"/>
    <w:rsid w:val="0048364F"/>
    <w:rsid w:val="004836E5"/>
    <w:rsid w:val="00484DEB"/>
    <w:rsid w:val="00484FF9"/>
    <w:rsid w:val="004938FE"/>
    <w:rsid w:val="00496EBB"/>
    <w:rsid w:val="004A0F02"/>
    <w:rsid w:val="004A20E3"/>
    <w:rsid w:val="004A2DCA"/>
    <w:rsid w:val="004A2F73"/>
    <w:rsid w:val="004A5FB7"/>
    <w:rsid w:val="004A76F7"/>
    <w:rsid w:val="004B350B"/>
    <w:rsid w:val="004B3B51"/>
    <w:rsid w:val="004B4B3A"/>
    <w:rsid w:val="004B5032"/>
    <w:rsid w:val="004B5B02"/>
    <w:rsid w:val="004B5E49"/>
    <w:rsid w:val="004B65C4"/>
    <w:rsid w:val="004B6E8B"/>
    <w:rsid w:val="004C01B7"/>
    <w:rsid w:val="004C26A6"/>
    <w:rsid w:val="004C55EB"/>
    <w:rsid w:val="004C773B"/>
    <w:rsid w:val="004C79D8"/>
    <w:rsid w:val="004D77C8"/>
    <w:rsid w:val="004E0887"/>
    <w:rsid w:val="004E29A2"/>
    <w:rsid w:val="004E3FD6"/>
    <w:rsid w:val="004E616B"/>
    <w:rsid w:val="004F5FF0"/>
    <w:rsid w:val="004F638A"/>
    <w:rsid w:val="004F74BF"/>
    <w:rsid w:val="004F7CA8"/>
    <w:rsid w:val="00501EB8"/>
    <w:rsid w:val="0050596A"/>
    <w:rsid w:val="00507BC1"/>
    <w:rsid w:val="00510728"/>
    <w:rsid w:val="00511148"/>
    <w:rsid w:val="005127E0"/>
    <w:rsid w:val="00515CB6"/>
    <w:rsid w:val="00520B20"/>
    <w:rsid w:val="00521062"/>
    <w:rsid w:val="00524500"/>
    <w:rsid w:val="00525D58"/>
    <w:rsid w:val="0053055E"/>
    <w:rsid w:val="00530D9F"/>
    <w:rsid w:val="00531B5E"/>
    <w:rsid w:val="00532342"/>
    <w:rsid w:val="005347CB"/>
    <w:rsid w:val="00534F02"/>
    <w:rsid w:val="00536F0B"/>
    <w:rsid w:val="005372E1"/>
    <w:rsid w:val="0054216B"/>
    <w:rsid w:val="005453E2"/>
    <w:rsid w:val="00545C69"/>
    <w:rsid w:val="0054743D"/>
    <w:rsid w:val="00550F28"/>
    <w:rsid w:val="00552D88"/>
    <w:rsid w:val="00554632"/>
    <w:rsid w:val="00554D02"/>
    <w:rsid w:val="00557312"/>
    <w:rsid w:val="005573DB"/>
    <w:rsid w:val="00557D5C"/>
    <w:rsid w:val="005614DE"/>
    <w:rsid w:val="00561B68"/>
    <w:rsid w:val="0056200A"/>
    <w:rsid w:val="00563A9E"/>
    <w:rsid w:val="00567486"/>
    <w:rsid w:val="0057040F"/>
    <w:rsid w:val="00571E75"/>
    <w:rsid w:val="00572D2F"/>
    <w:rsid w:val="00574D23"/>
    <w:rsid w:val="005839AA"/>
    <w:rsid w:val="0058719B"/>
    <w:rsid w:val="00590F0A"/>
    <w:rsid w:val="00597486"/>
    <w:rsid w:val="00597DA9"/>
    <w:rsid w:val="005A0D1B"/>
    <w:rsid w:val="005A118F"/>
    <w:rsid w:val="005A1C26"/>
    <w:rsid w:val="005A3636"/>
    <w:rsid w:val="005A41FA"/>
    <w:rsid w:val="005A5C82"/>
    <w:rsid w:val="005B466D"/>
    <w:rsid w:val="005B50FA"/>
    <w:rsid w:val="005B5139"/>
    <w:rsid w:val="005B57E1"/>
    <w:rsid w:val="005B5CC5"/>
    <w:rsid w:val="005B73C3"/>
    <w:rsid w:val="005C19D9"/>
    <w:rsid w:val="005C4105"/>
    <w:rsid w:val="005C4959"/>
    <w:rsid w:val="005C51EB"/>
    <w:rsid w:val="005C7293"/>
    <w:rsid w:val="005D2234"/>
    <w:rsid w:val="005D2639"/>
    <w:rsid w:val="005D2F2A"/>
    <w:rsid w:val="005D79B6"/>
    <w:rsid w:val="005E067E"/>
    <w:rsid w:val="005F06B5"/>
    <w:rsid w:val="005F0BD4"/>
    <w:rsid w:val="005F5CF5"/>
    <w:rsid w:val="006000E1"/>
    <w:rsid w:val="0060036D"/>
    <w:rsid w:val="0060224A"/>
    <w:rsid w:val="00606A08"/>
    <w:rsid w:val="0061155A"/>
    <w:rsid w:val="00617876"/>
    <w:rsid w:val="00620974"/>
    <w:rsid w:val="0062257E"/>
    <w:rsid w:val="006254C2"/>
    <w:rsid w:val="0062693B"/>
    <w:rsid w:val="00627A5D"/>
    <w:rsid w:val="00630B06"/>
    <w:rsid w:val="00641477"/>
    <w:rsid w:val="00642B23"/>
    <w:rsid w:val="00642BB6"/>
    <w:rsid w:val="0064342D"/>
    <w:rsid w:val="006443D3"/>
    <w:rsid w:val="0064554E"/>
    <w:rsid w:val="00650651"/>
    <w:rsid w:val="006524B6"/>
    <w:rsid w:val="00652573"/>
    <w:rsid w:val="00661E0D"/>
    <w:rsid w:val="0066447E"/>
    <w:rsid w:val="00667AFF"/>
    <w:rsid w:val="00670933"/>
    <w:rsid w:val="00672077"/>
    <w:rsid w:val="0067309F"/>
    <w:rsid w:val="00682642"/>
    <w:rsid w:val="00683046"/>
    <w:rsid w:val="006832AD"/>
    <w:rsid w:val="00683E08"/>
    <w:rsid w:val="0068487D"/>
    <w:rsid w:val="00685ED6"/>
    <w:rsid w:val="00696A92"/>
    <w:rsid w:val="00696C83"/>
    <w:rsid w:val="006A095F"/>
    <w:rsid w:val="006A32E3"/>
    <w:rsid w:val="006A77DE"/>
    <w:rsid w:val="006D01D8"/>
    <w:rsid w:val="006D519B"/>
    <w:rsid w:val="006D5A5C"/>
    <w:rsid w:val="006E0316"/>
    <w:rsid w:val="006E2AF5"/>
    <w:rsid w:val="006E4F33"/>
    <w:rsid w:val="006F13C9"/>
    <w:rsid w:val="006F4182"/>
    <w:rsid w:val="006F43D4"/>
    <w:rsid w:val="006F6466"/>
    <w:rsid w:val="006F6CFB"/>
    <w:rsid w:val="007027CD"/>
    <w:rsid w:val="00702AFC"/>
    <w:rsid w:val="007071B1"/>
    <w:rsid w:val="00711611"/>
    <w:rsid w:val="00711A2A"/>
    <w:rsid w:val="007129AD"/>
    <w:rsid w:val="007145FA"/>
    <w:rsid w:val="00716009"/>
    <w:rsid w:val="0072114B"/>
    <w:rsid w:val="00721597"/>
    <w:rsid w:val="007233AC"/>
    <w:rsid w:val="0072358A"/>
    <w:rsid w:val="007252C8"/>
    <w:rsid w:val="007271E4"/>
    <w:rsid w:val="00730FAE"/>
    <w:rsid w:val="00732530"/>
    <w:rsid w:val="007416C2"/>
    <w:rsid w:val="007433BC"/>
    <w:rsid w:val="007434D2"/>
    <w:rsid w:val="007435BD"/>
    <w:rsid w:val="007447D0"/>
    <w:rsid w:val="0074533C"/>
    <w:rsid w:val="00745C33"/>
    <w:rsid w:val="0074626D"/>
    <w:rsid w:val="0074751A"/>
    <w:rsid w:val="00750745"/>
    <w:rsid w:val="007519DA"/>
    <w:rsid w:val="007528E9"/>
    <w:rsid w:val="00757501"/>
    <w:rsid w:val="00761BFB"/>
    <w:rsid w:val="007669C6"/>
    <w:rsid w:val="00766C5D"/>
    <w:rsid w:val="0077006F"/>
    <w:rsid w:val="00775352"/>
    <w:rsid w:val="00781404"/>
    <w:rsid w:val="00783B0F"/>
    <w:rsid w:val="00784D4D"/>
    <w:rsid w:val="00786174"/>
    <w:rsid w:val="00790B7F"/>
    <w:rsid w:val="0079115A"/>
    <w:rsid w:val="007924BA"/>
    <w:rsid w:val="00792779"/>
    <w:rsid w:val="0079472B"/>
    <w:rsid w:val="00794FDB"/>
    <w:rsid w:val="007967C0"/>
    <w:rsid w:val="00796F43"/>
    <w:rsid w:val="007A1201"/>
    <w:rsid w:val="007A33EF"/>
    <w:rsid w:val="007A46A8"/>
    <w:rsid w:val="007A4AB0"/>
    <w:rsid w:val="007B1B75"/>
    <w:rsid w:val="007B3D45"/>
    <w:rsid w:val="007B71BE"/>
    <w:rsid w:val="007C07CA"/>
    <w:rsid w:val="007C1024"/>
    <w:rsid w:val="007C20F6"/>
    <w:rsid w:val="007C6A48"/>
    <w:rsid w:val="007C6C09"/>
    <w:rsid w:val="007C7906"/>
    <w:rsid w:val="007D0B89"/>
    <w:rsid w:val="007D1759"/>
    <w:rsid w:val="007D1E1C"/>
    <w:rsid w:val="007D2673"/>
    <w:rsid w:val="007D2773"/>
    <w:rsid w:val="007D277E"/>
    <w:rsid w:val="007D2E52"/>
    <w:rsid w:val="007D5927"/>
    <w:rsid w:val="007D6278"/>
    <w:rsid w:val="007E41F8"/>
    <w:rsid w:val="007E58F1"/>
    <w:rsid w:val="007F067D"/>
    <w:rsid w:val="007F1A3F"/>
    <w:rsid w:val="007F1FFD"/>
    <w:rsid w:val="007F32DA"/>
    <w:rsid w:val="007F48BE"/>
    <w:rsid w:val="008000D0"/>
    <w:rsid w:val="008021FF"/>
    <w:rsid w:val="008027B9"/>
    <w:rsid w:val="00802C0B"/>
    <w:rsid w:val="008045C3"/>
    <w:rsid w:val="0080587E"/>
    <w:rsid w:val="00806537"/>
    <w:rsid w:val="00811AF2"/>
    <w:rsid w:val="00811FEC"/>
    <w:rsid w:val="00815199"/>
    <w:rsid w:val="00815702"/>
    <w:rsid w:val="00817F20"/>
    <w:rsid w:val="00823015"/>
    <w:rsid w:val="00823805"/>
    <w:rsid w:val="00823B21"/>
    <w:rsid w:val="008241E2"/>
    <w:rsid w:val="00826551"/>
    <w:rsid w:val="00832A93"/>
    <w:rsid w:val="00833ACA"/>
    <w:rsid w:val="0083744D"/>
    <w:rsid w:val="00844B2F"/>
    <w:rsid w:val="00844E6B"/>
    <w:rsid w:val="00844EE0"/>
    <w:rsid w:val="0085102D"/>
    <w:rsid w:val="0085339F"/>
    <w:rsid w:val="0085703A"/>
    <w:rsid w:val="00861EFE"/>
    <w:rsid w:val="00862DBA"/>
    <w:rsid w:val="00863D00"/>
    <w:rsid w:val="0086499C"/>
    <w:rsid w:val="00864DC1"/>
    <w:rsid w:val="00864EC0"/>
    <w:rsid w:val="00865409"/>
    <w:rsid w:val="00870457"/>
    <w:rsid w:val="00873772"/>
    <w:rsid w:val="008738A9"/>
    <w:rsid w:val="00873985"/>
    <w:rsid w:val="008745C7"/>
    <w:rsid w:val="008753D4"/>
    <w:rsid w:val="00876658"/>
    <w:rsid w:val="0087790A"/>
    <w:rsid w:val="00882EA6"/>
    <w:rsid w:val="00884127"/>
    <w:rsid w:val="00884236"/>
    <w:rsid w:val="00885C86"/>
    <w:rsid w:val="008862FB"/>
    <w:rsid w:val="0089061A"/>
    <w:rsid w:val="0089412C"/>
    <w:rsid w:val="00894290"/>
    <w:rsid w:val="008942C0"/>
    <w:rsid w:val="008A3B5D"/>
    <w:rsid w:val="008A5419"/>
    <w:rsid w:val="008B0F91"/>
    <w:rsid w:val="008B36CD"/>
    <w:rsid w:val="008B3A63"/>
    <w:rsid w:val="008B3F29"/>
    <w:rsid w:val="008C0C40"/>
    <w:rsid w:val="008C2499"/>
    <w:rsid w:val="008C2978"/>
    <w:rsid w:val="008C63DF"/>
    <w:rsid w:val="008C6ECE"/>
    <w:rsid w:val="008D1262"/>
    <w:rsid w:val="008D400E"/>
    <w:rsid w:val="008D4FFE"/>
    <w:rsid w:val="008D505F"/>
    <w:rsid w:val="008D63B6"/>
    <w:rsid w:val="008E0E1D"/>
    <w:rsid w:val="008E191C"/>
    <w:rsid w:val="008E196D"/>
    <w:rsid w:val="008E1982"/>
    <w:rsid w:val="008E229A"/>
    <w:rsid w:val="008E5266"/>
    <w:rsid w:val="008E62F5"/>
    <w:rsid w:val="008F255D"/>
    <w:rsid w:val="008F37FA"/>
    <w:rsid w:val="00900658"/>
    <w:rsid w:val="00905A74"/>
    <w:rsid w:val="00910F82"/>
    <w:rsid w:val="00912786"/>
    <w:rsid w:val="009142E0"/>
    <w:rsid w:val="00915D50"/>
    <w:rsid w:val="00917612"/>
    <w:rsid w:val="00920D73"/>
    <w:rsid w:val="009212BE"/>
    <w:rsid w:val="00922589"/>
    <w:rsid w:val="00922869"/>
    <w:rsid w:val="00922C70"/>
    <w:rsid w:val="009231FF"/>
    <w:rsid w:val="009232FD"/>
    <w:rsid w:val="0092644B"/>
    <w:rsid w:val="0093050C"/>
    <w:rsid w:val="00933D95"/>
    <w:rsid w:val="0093418A"/>
    <w:rsid w:val="00935F06"/>
    <w:rsid w:val="0093604D"/>
    <w:rsid w:val="009366FA"/>
    <w:rsid w:val="0094012B"/>
    <w:rsid w:val="0094092E"/>
    <w:rsid w:val="00941B32"/>
    <w:rsid w:val="00947A4A"/>
    <w:rsid w:val="009500DE"/>
    <w:rsid w:val="00951F0B"/>
    <w:rsid w:val="00952204"/>
    <w:rsid w:val="009544FD"/>
    <w:rsid w:val="0095753D"/>
    <w:rsid w:val="00957999"/>
    <w:rsid w:val="00957D20"/>
    <w:rsid w:val="0096615B"/>
    <w:rsid w:val="00966AB6"/>
    <w:rsid w:val="009673E9"/>
    <w:rsid w:val="009737A1"/>
    <w:rsid w:val="009751B4"/>
    <w:rsid w:val="00976E41"/>
    <w:rsid w:val="0098025C"/>
    <w:rsid w:val="0098113B"/>
    <w:rsid w:val="0098220B"/>
    <w:rsid w:val="009838C0"/>
    <w:rsid w:val="00985284"/>
    <w:rsid w:val="0098727B"/>
    <w:rsid w:val="009876D0"/>
    <w:rsid w:val="0098797A"/>
    <w:rsid w:val="009902F3"/>
    <w:rsid w:val="00990582"/>
    <w:rsid w:val="00996BFE"/>
    <w:rsid w:val="009A66FF"/>
    <w:rsid w:val="009A6D45"/>
    <w:rsid w:val="009A7E8D"/>
    <w:rsid w:val="009B1493"/>
    <w:rsid w:val="009B1CAF"/>
    <w:rsid w:val="009B2A2C"/>
    <w:rsid w:val="009B4498"/>
    <w:rsid w:val="009B4B17"/>
    <w:rsid w:val="009C55FA"/>
    <w:rsid w:val="009D3E2D"/>
    <w:rsid w:val="009D71C0"/>
    <w:rsid w:val="009E1B37"/>
    <w:rsid w:val="009E32F8"/>
    <w:rsid w:val="009E37D9"/>
    <w:rsid w:val="009E451C"/>
    <w:rsid w:val="009E4CE0"/>
    <w:rsid w:val="009E60D7"/>
    <w:rsid w:val="009F05A0"/>
    <w:rsid w:val="009F1896"/>
    <w:rsid w:val="009F6B73"/>
    <w:rsid w:val="009F72EB"/>
    <w:rsid w:val="00A030AE"/>
    <w:rsid w:val="00A0410B"/>
    <w:rsid w:val="00A04E09"/>
    <w:rsid w:val="00A05CFB"/>
    <w:rsid w:val="00A10394"/>
    <w:rsid w:val="00A10B7F"/>
    <w:rsid w:val="00A11F58"/>
    <w:rsid w:val="00A121D7"/>
    <w:rsid w:val="00A15444"/>
    <w:rsid w:val="00A15FF4"/>
    <w:rsid w:val="00A162D7"/>
    <w:rsid w:val="00A20413"/>
    <w:rsid w:val="00A21382"/>
    <w:rsid w:val="00A21539"/>
    <w:rsid w:val="00A21FFB"/>
    <w:rsid w:val="00A22E54"/>
    <w:rsid w:val="00A233FE"/>
    <w:rsid w:val="00A27614"/>
    <w:rsid w:val="00A305EE"/>
    <w:rsid w:val="00A360DF"/>
    <w:rsid w:val="00A40B42"/>
    <w:rsid w:val="00A41F04"/>
    <w:rsid w:val="00A448B6"/>
    <w:rsid w:val="00A44E95"/>
    <w:rsid w:val="00A45E8B"/>
    <w:rsid w:val="00A47900"/>
    <w:rsid w:val="00A5369C"/>
    <w:rsid w:val="00A537DA"/>
    <w:rsid w:val="00A56D49"/>
    <w:rsid w:val="00A571CA"/>
    <w:rsid w:val="00A610F1"/>
    <w:rsid w:val="00A648A3"/>
    <w:rsid w:val="00A65D4C"/>
    <w:rsid w:val="00A66382"/>
    <w:rsid w:val="00A7137E"/>
    <w:rsid w:val="00A72060"/>
    <w:rsid w:val="00A72F74"/>
    <w:rsid w:val="00A74355"/>
    <w:rsid w:val="00A75826"/>
    <w:rsid w:val="00A7718A"/>
    <w:rsid w:val="00A8196F"/>
    <w:rsid w:val="00A84BC6"/>
    <w:rsid w:val="00A910EC"/>
    <w:rsid w:val="00A9251B"/>
    <w:rsid w:val="00A93BFC"/>
    <w:rsid w:val="00A94E0F"/>
    <w:rsid w:val="00A95C79"/>
    <w:rsid w:val="00A96086"/>
    <w:rsid w:val="00AA1BE1"/>
    <w:rsid w:val="00AA430E"/>
    <w:rsid w:val="00AB3205"/>
    <w:rsid w:val="00AB3255"/>
    <w:rsid w:val="00AB3525"/>
    <w:rsid w:val="00AB38DD"/>
    <w:rsid w:val="00AB409B"/>
    <w:rsid w:val="00AB4D3E"/>
    <w:rsid w:val="00AB661E"/>
    <w:rsid w:val="00AC0ABD"/>
    <w:rsid w:val="00AC11EC"/>
    <w:rsid w:val="00AC187C"/>
    <w:rsid w:val="00AC19BB"/>
    <w:rsid w:val="00AC43B3"/>
    <w:rsid w:val="00AC7B64"/>
    <w:rsid w:val="00AD3C32"/>
    <w:rsid w:val="00AD6012"/>
    <w:rsid w:val="00AD79EF"/>
    <w:rsid w:val="00AD7DB2"/>
    <w:rsid w:val="00AE22B5"/>
    <w:rsid w:val="00AE3ADD"/>
    <w:rsid w:val="00AE4645"/>
    <w:rsid w:val="00AE647C"/>
    <w:rsid w:val="00AF5312"/>
    <w:rsid w:val="00AF6A0A"/>
    <w:rsid w:val="00B00FFE"/>
    <w:rsid w:val="00B027B7"/>
    <w:rsid w:val="00B03962"/>
    <w:rsid w:val="00B10995"/>
    <w:rsid w:val="00B115A8"/>
    <w:rsid w:val="00B12250"/>
    <w:rsid w:val="00B12C45"/>
    <w:rsid w:val="00B12E71"/>
    <w:rsid w:val="00B13A8F"/>
    <w:rsid w:val="00B13EA8"/>
    <w:rsid w:val="00B215F5"/>
    <w:rsid w:val="00B22651"/>
    <w:rsid w:val="00B23285"/>
    <w:rsid w:val="00B24F43"/>
    <w:rsid w:val="00B314F5"/>
    <w:rsid w:val="00B315A7"/>
    <w:rsid w:val="00B33E33"/>
    <w:rsid w:val="00B3441E"/>
    <w:rsid w:val="00B354E8"/>
    <w:rsid w:val="00B3756A"/>
    <w:rsid w:val="00B37E96"/>
    <w:rsid w:val="00B4156F"/>
    <w:rsid w:val="00B456B9"/>
    <w:rsid w:val="00B60A1F"/>
    <w:rsid w:val="00B62E23"/>
    <w:rsid w:val="00B64981"/>
    <w:rsid w:val="00B6559A"/>
    <w:rsid w:val="00B658E3"/>
    <w:rsid w:val="00B87CD7"/>
    <w:rsid w:val="00B92BB9"/>
    <w:rsid w:val="00B93894"/>
    <w:rsid w:val="00B94A63"/>
    <w:rsid w:val="00B9696B"/>
    <w:rsid w:val="00BA1333"/>
    <w:rsid w:val="00BA2B88"/>
    <w:rsid w:val="00BA6D78"/>
    <w:rsid w:val="00BB15C8"/>
    <w:rsid w:val="00BB26F2"/>
    <w:rsid w:val="00BB315A"/>
    <w:rsid w:val="00BB5BB3"/>
    <w:rsid w:val="00BB5F20"/>
    <w:rsid w:val="00BB6810"/>
    <w:rsid w:val="00BB789D"/>
    <w:rsid w:val="00BC12AA"/>
    <w:rsid w:val="00BC13CA"/>
    <w:rsid w:val="00BC3784"/>
    <w:rsid w:val="00BC7D77"/>
    <w:rsid w:val="00BD0A36"/>
    <w:rsid w:val="00BD2844"/>
    <w:rsid w:val="00BE1859"/>
    <w:rsid w:val="00BE6B89"/>
    <w:rsid w:val="00BF1577"/>
    <w:rsid w:val="00BF395A"/>
    <w:rsid w:val="00BF5AE5"/>
    <w:rsid w:val="00BF6327"/>
    <w:rsid w:val="00BF77A8"/>
    <w:rsid w:val="00C01672"/>
    <w:rsid w:val="00C03061"/>
    <w:rsid w:val="00C05B3A"/>
    <w:rsid w:val="00C11950"/>
    <w:rsid w:val="00C13BD0"/>
    <w:rsid w:val="00C14C6C"/>
    <w:rsid w:val="00C154A1"/>
    <w:rsid w:val="00C215CC"/>
    <w:rsid w:val="00C2164F"/>
    <w:rsid w:val="00C21DE3"/>
    <w:rsid w:val="00C22468"/>
    <w:rsid w:val="00C22562"/>
    <w:rsid w:val="00C23A12"/>
    <w:rsid w:val="00C27D80"/>
    <w:rsid w:val="00C27F63"/>
    <w:rsid w:val="00C30630"/>
    <w:rsid w:val="00C30E5B"/>
    <w:rsid w:val="00C3199B"/>
    <w:rsid w:val="00C331EC"/>
    <w:rsid w:val="00C3602E"/>
    <w:rsid w:val="00C3676B"/>
    <w:rsid w:val="00C45FCF"/>
    <w:rsid w:val="00C516BA"/>
    <w:rsid w:val="00C60820"/>
    <w:rsid w:val="00C61D48"/>
    <w:rsid w:val="00C62D3B"/>
    <w:rsid w:val="00C63C77"/>
    <w:rsid w:val="00C64610"/>
    <w:rsid w:val="00C73D27"/>
    <w:rsid w:val="00C757FA"/>
    <w:rsid w:val="00C76FC3"/>
    <w:rsid w:val="00C770B8"/>
    <w:rsid w:val="00C77312"/>
    <w:rsid w:val="00C81D44"/>
    <w:rsid w:val="00C836E8"/>
    <w:rsid w:val="00C84788"/>
    <w:rsid w:val="00C92DC2"/>
    <w:rsid w:val="00C96CE4"/>
    <w:rsid w:val="00C974CD"/>
    <w:rsid w:val="00CA28FF"/>
    <w:rsid w:val="00CA2C8D"/>
    <w:rsid w:val="00CA7C3E"/>
    <w:rsid w:val="00CB04AC"/>
    <w:rsid w:val="00CB1BB4"/>
    <w:rsid w:val="00CB2AFC"/>
    <w:rsid w:val="00CB4BD2"/>
    <w:rsid w:val="00CC2081"/>
    <w:rsid w:val="00CC2B1E"/>
    <w:rsid w:val="00CC2E51"/>
    <w:rsid w:val="00CC323F"/>
    <w:rsid w:val="00CC4FE4"/>
    <w:rsid w:val="00CC599D"/>
    <w:rsid w:val="00CD304E"/>
    <w:rsid w:val="00CD4EAE"/>
    <w:rsid w:val="00CE618F"/>
    <w:rsid w:val="00CF2083"/>
    <w:rsid w:val="00CF24CD"/>
    <w:rsid w:val="00CF38FE"/>
    <w:rsid w:val="00CF5653"/>
    <w:rsid w:val="00CF6232"/>
    <w:rsid w:val="00D0348A"/>
    <w:rsid w:val="00D04D16"/>
    <w:rsid w:val="00D05F0A"/>
    <w:rsid w:val="00D141B8"/>
    <w:rsid w:val="00D17214"/>
    <w:rsid w:val="00D20050"/>
    <w:rsid w:val="00D20DC3"/>
    <w:rsid w:val="00D25A00"/>
    <w:rsid w:val="00D26D2D"/>
    <w:rsid w:val="00D30C9F"/>
    <w:rsid w:val="00D31A0D"/>
    <w:rsid w:val="00D34E72"/>
    <w:rsid w:val="00D4090F"/>
    <w:rsid w:val="00D422C0"/>
    <w:rsid w:val="00D464E2"/>
    <w:rsid w:val="00D4727B"/>
    <w:rsid w:val="00D47C20"/>
    <w:rsid w:val="00D47F58"/>
    <w:rsid w:val="00D50AC0"/>
    <w:rsid w:val="00D52361"/>
    <w:rsid w:val="00D532DF"/>
    <w:rsid w:val="00D60621"/>
    <w:rsid w:val="00D614C4"/>
    <w:rsid w:val="00D61B2B"/>
    <w:rsid w:val="00D620E0"/>
    <w:rsid w:val="00D62719"/>
    <w:rsid w:val="00D6667E"/>
    <w:rsid w:val="00D73A84"/>
    <w:rsid w:val="00D80795"/>
    <w:rsid w:val="00D80C1D"/>
    <w:rsid w:val="00D8141A"/>
    <w:rsid w:val="00D854ED"/>
    <w:rsid w:val="00D90FC8"/>
    <w:rsid w:val="00D910D2"/>
    <w:rsid w:val="00D919B9"/>
    <w:rsid w:val="00D96BFB"/>
    <w:rsid w:val="00DA01A3"/>
    <w:rsid w:val="00DB07D3"/>
    <w:rsid w:val="00DB0E0E"/>
    <w:rsid w:val="00DB3537"/>
    <w:rsid w:val="00DB6677"/>
    <w:rsid w:val="00DC3996"/>
    <w:rsid w:val="00DC6859"/>
    <w:rsid w:val="00DC6919"/>
    <w:rsid w:val="00DC6E41"/>
    <w:rsid w:val="00DC73F7"/>
    <w:rsid w:val="00DC7654"/>
    <w:rsid w:val="00DD1E4A"/>
    <w:rsid w:val="00DD1E99"/>
    <w:rsid w:val="00DD2CB0"/>
    <w:rsid w:val="00DD5692"/>
    <w:rsid w:val="00DD79EB"/>
    <w:rsid w:val="00DD7F09"/>
    <w:rsid w:val="00DE08CA"/>
    <w:rsid w:val="00DE61B8"/>
    <w:rsid w:val="00DE65BF"/>
    <w:rsid w:val="00DE79AF"/>
    <w:rsid w:val="00DE7C4C"/>
    <w:rsid w:val="00DF6D31"/>
    <w:rsid w:val="00DF7695"/>
    <w:rsid w:val="00E00EC1"/>
    <w:rsid w:val="00E01E10"/>
    <w:rsid w:val="00E0248C"/>
    <w:rsid w:val="00E0714D"/>
    <w:rsid w:val="00E07B90"/>
    <w:rsid w:val="00E1408C"/>
    <w:rsid w:val="00E15A2E"/>
    <w:rsid w:val="00E1780D"/>
    <w:rsid w:val="00E17DE4"/>
    <w:rsid w:val="00E2082B"/>
    <w:rsid w:val="00E20B98"/>
    <w:rsid w:val="00E21E59"/>
    <w:rsid w:val="00E223CF"/>
    <w:rsid w:val="00E27EEB"/>
    <w:rsid w:val="00E33EF2"/>
    <w:rsid w:val="00E354AE"/>
    <w:rsid w:val="00E35549"/>
    <w:rsid w:val="00E36756"/>
    <w:rsid w:val="00E37D40"/>
    <w:rsid w:val="00E40310"/>
    <w:rsid w:val="00E40BCB"/>
    <w:rsid w:val="00E42744"/>
    <w:rsid w:val="00E44E8D"/>
    <w:rsid w:val="00E45559"/>
    <w:rsid w:val="00E4573A"/>
    <w:rsid w:val="00E46F28"/>
    <w:rsid w:val="00E4771F"/>
    <w:rsid w:val="00E50725"/>
    <w:rsid w:val="00E51375"/>
    <w:rsid w:val="00E526AA"/>
    <w:rsid w:val="00E538A0"/>
    <w:rsid w:val="00E53AF9"/>
    <w:rsid w:val="00E54A40"/>
    <w:rsid w:val="00E55EC6"/>
    <w:rsid w:val="00E572BC"/>
    <w:rsid w:val="00E61DBE"/>
    <w:rsid w:val="00E62E6C"/>
    <w:rsid w:val="00E6418C"/>
    <w:rsid w:val="00E64D54"/>
    <w:rsid w:val="00E70010"/>
    <w:rsid w:val="00E70018"/>
    <w:rsid w:val="00E71194"/>
    <w:rsid w:val="00E7260C"/>
    <w:rsid w:val="00E72A45"/>
    <w:rsid w:val="00E75B44"/>
    <w:rsid w:val="00E8117C"/>
    <w:rsid w:val="00E829D2"/>
    <w:rsid w:val="00E85911"/>
    <w:rsid w:val="00E861CB"/>
    <w:rsid w:val="00E90613"/>
    <w:rsid w:val="00E93537"/>
    <w:rsid w:val="00E9562F"/>
    <w:rsid w:val="00EA7626"/>
    <w:rsid w:val="00EA76DA"/>
    <w:rsid w:val="00EA7AC7"/>
    <w:rsid w:val="00EB059D"/>
    <w:rsid w:val="00EB6B99"/>
    <w:rsid w:val="00EC2347"/>
    <w:rsid w:val="00EC27D0"/>
    <w:rsid w:val="00EC52B4"/>
    <w:rsid w:val="00EC56AA"/>
    <w:rsid w:val="00EC5A88"/>
    <w:rsid w:val="00ED4727"/>
    <w:rsid w:val="00ED7533"/>
    <w:rsid w:val="00EE0941"/>
    <w:rsid w:val="00EE1AD3"/>
    <w:rsid w:val="00EE4857"/>
    <w:rsid w:val="00EF1666"/>
    <w:rsid w:val="00EF3FDD"/>
    <w:rsid w:val="00F05061"/>
    <w:rsid w:val="00F05250"/>
    <w:rsid w:val="00F0565D"/>
    <w:rsid w:val="00F05F34"/>
    <w:rsid w:val="00F177DC"/>
    <w:rsid w:val="00F21148"/>
    <w:rsid w:val="00F214AA"/>
    <w:rsid w:val="00F2158E"/>
    <w:rsid w:val="00F25068"/>
    <w:rsid w:val="00F27F51"/>
    <w:rsid w:val="00F30291"/>
    <w:rsid w:val="00F3215B"/>
    <w:rsid w:val="00F32F5F"/>
    <w:rsid w:val="00F35BEF"/>
    <w:rsid w:val="00F36A63"/>
    <w:rsid w:val="00F37684"/>
    <w:rsid w:val="00F413A9"/>
    <w:rsid w:val="00F4186E"/>
    <w:rsid w:val="00F457E7"/>
    <w:rsid w:val="00F4594A"/>
    <w:rsid w:val="00F4677E"/>
    <w:rsid w:val="00F46911"/>
    <w:rsid w:val="00F4741B"/>
    <w:rsid w:val="00F5407A"/>
    <w:rsid w:val="00F54695"/>
    <w:rsid w:val="00F63499"/>
    <w:rsid w:val="00F66953"/>
    <w:rsid w:val="00F73307"/>
    <w:rsid w:val="00F73DC1"/>
    <w:rsid w:val="00F74FA8"/>
    <w:rsid w:val="00F807D9"/>
    <w:rsid w:val="00F82BA4"/>
    <w:rsid w:val="00F84CEB"/>
    <w:rsid w:val="00F85A53"/>
    <w:rsid w:val="00F86199"/>
    <w:rsid w:val="00F87682"/>
    <w:rsid w:val="00F92C3D"/>
    <w:rsid w:val="00F97C94"/>
    <w:rsid w:val="00F97FA6"/>
    <w:rsid w:val="00FA450D"/>
    <w:rsid w:val="00FA585C"/>
    <w:rsid w:val="00FA7ECC"/>
    <w:rsid w:val="00FB0135"/>
    <w:rsid w:val="00FB1539"/>
    <w:rsid w:val="00FB27A3"/>
    <w:rsid w:val="00FB3E27"/>
    <w:rsid w:val="00FB59FE"/>
    <w:rsid w:val="00FC1623"/>
    <w:rsid w:val="00FC17BE"/>
    <w:rsid w:val="00FC408C"/>
    <w:rsid w:val="00FC42D1"/>
    <w:rsid w:val="00FC4BDE"/>
    <w:rsid w:val="00FC4BED"/>
    <w:rsid w:val="00FC7A95"/>
    <w:rsid w:val="00FD076C"/>
    <w:rsid w:val="00FD0EBE"/>
    <w:rsid w:val="00FD3A48"/>
    <w:rsid w:val="00FD71FF"/>
    <w:rsid w:val="00FE3680"/>
    <w:rsid w:val="00FE45A6"/>
    <w:rsid w:val="00FE533B"/>
    <w:rsid w:val="00FE7064"/>
    <w:rsid w:val="00FE7628"/>
    <w:rsid w:val="00FF0E9C"/>
    <w:rsid w:val="00FF1C49"/>
    <w:rsid w:val="00FF36F7"/>
    <w:rsid w:val="00FF3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2CCE6F"/>
  <w15:docId w15:val="{60F5E12A-BDD6-4941-AE93-1FD79395B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C56AA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9562F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E9562F"/>
  </w:style>
  <w:style w:type="paragraph" w:styleId="llb">
    <w:name w:val="footer"/>
    <w:basedOn w:val="Norml"/>
    <w:link w:val="llbChar"/>
    <w:uiPriority w:val="99"/>
    <w:unhideWhenUsed/>
    <w:rsid w:val="00E9562F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E9562F"/>
  </w:style>
  <w:style w:type="paragraph" w:styleId="Buborkszveg">
    <w:name w:val="Balloon Text"/>
    <w:basedOn w:val="Norml"/>
    <w:link w:val="BuborkszvegChar"/>
    <w:uiPriority w:val="99"/>
    <w:semiHidden/>
    <w:unhideWhenUsed/>
    <w:rsid w:val="00E9562F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9562F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unhideWhenUsed/>
    <w:rsid w:val="001653DC"/>
    <w:rPr>
      <w:color w:val="0000FF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1653DC"/>
    <w:rPr>
      <w:color w:val="800080" w:themeColor="followed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1653DC"/>
    <w:rPr>
      <w:color w:val="605E5C"/>
      <w:shd w:val="clear" w:color="auto" w:fill="E1DFDD"/>
    </w:rPr>
  </w:style>
  <w:style w:type="character" w:styleId="Kiemels2">
    <w:name w:val="Strong"/>
    <w:basedOn w:val="Bekezdsalapbettpusa"/>
    <w:uiPriority w:val="22"/>
    <w:qFormat/>
    <w:rsid w:val="00BA2B88"/>
    <w:rPr>
      <w:b/>
      <w:bCs/>
    </w:rPr>
  </w:style>
  <w:style w:type="paragraph" w:styleId="Listaszerbekezds">
    <w:name w:val="List Paragraph"/>
    <w:basedOn w:val="Norml"/>
    <w:uiPriority w:val="34"/>
    <w:qFormat/>
    <w:rsid w:val="003344C9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1405F6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1405F6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1405F6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405F6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405F6"/>
    <w:rPr>
      <w:b/>
      <w:bCs/>
      <w:sz w:val="20"/>
      <w:szCs w:val="20"/>
    </w:rPr>
  </w:style>
  <w:style w:type="character" w:customStyle="1" w:styleId="Feloldatlanmegemlts2">
    <w:name w:val="Feloldatlan megemlítés2"/>
    <w:basedOn w:val="Bekezdsalapbettpusa"/>
    <w:uiPriority w:val="99"/>
    <w:semiHidden/>
    <w:unhideWhenUsed/>
    <w:rsid w:val="00A305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75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58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9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6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43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89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unka\Hark&#225;ny\!C&#233;ges%20anyagok\Hark&#225;ny_lev&#233;lpap&#237;r_2.dotx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C:\Munka\Harkány\!Céges anyagok\Harkány_levélpapír_2.dotx</Template>
  <TotalTime>1</TotalTime>
  <Pages>1</Pages>
  <Words>223</Words>
  <Characters>1290</Characters>
  <Application>Microsoft Office Word</Application>
  <DocSecurity>0</DocSecurity>
  <Lines>20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Zsolt Zsadányi</dc:creator>
  <cp:lastModifiedBy>Heid Petra</cp:lastModifiedBy>
  <cp:revision>2</cp:revision>
  <cp:lastPrinted>2021-08-25T06:38:00Z</cp:lastPrinted>
  <dcterms:created xsi:type="dcterms:W3CDTF">2022-06-02T13:56:00Z</dcterms:created>
  <dcterms:modified xsi:type="dcterms:W3CDTF">2022-06-02T13:56:00Z</dcterms:modified>
</cp:coreProperties>
</file>